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B955" w14:textId="0533F292" w:rsidR="0060429C" w:rsidRPr="00B17F21" w:rsidRDefault="00857F3B" w:rsidP="00774B2B">
      <w:pPr>
        <w:pStyle w:val="ab"/>
        <w:ind w:left="-285"/>
        <w:jc w:val="center"/>
        <w:rPr>
          <w:rtl/>
        </w:rPr>
      </w:pPr>
      <w:r>
        <w:rPr>
          <w:rFonts w:hint="cs"/>
          <w:rtl/>
        </w:rPr>
        <w:t>מועדי חופש</w:t>
      </w:r>
      <w:r w:rsidR="0060429C">
        <w:rPr>
          <w:rFonts w:hint="cs"/>
          <w:rtl/>
        </w:rPr>
        <w:t>ות</w:t>
      </w:r>
      <w:r w:rsidR="00D113D0" w:rsidRPr="00B17F21">
        <w:rPr>
          <w:rFonts w:hint="cs"/>
          <w:rtl/>
        </w:rPr>
        <w:t xml:space="preserve"> ל</w:t>
      </w:r>
      <w:r w:rsidR="00596F42" w:rsidRPr="00B17F21">
        <w:rPr>
          <w:rFonts w:hint="cs"/>
          <w:rtl/>
        </w:rPr>
        <w:t>שנת פעילות</w:t>
      </w:r>
      <w:r w:rsidR="0060429C">
        <w:rPr>
          <w:rFonts w:hint="cs"/>
          <w:rtl/>
        </w:rPr>
        <w:t xml:space="preserve"> </w:t>
      </w:r>
      <w:proofErr w:type="spellStart"/>
      <w:r w:rsidR="0060429C" w:rsidRPr="009B3D20">
        <w:rPr>
          <w:rtl/>
        </w:rPr>
        <w:t>תש</w:t>
      </w:r>
      <w:r w:rsidR="0086018B">
        <w:rPr>
          <w:rFonts w:hint="cs"/>
          <w:rtl/>
        </w:rPr>
        <w:t>"פ</w:t>
      </w:r>
      <w:r w:rsidR="0020744C">
        <w:rPr>
          <w:rFonts w:hint="cs"/>
          <w:rtl/>
        </w:rPr>
        <w:t>א</w:t>
      </w:r>
      <w:proofErr w:type="spellEnd"/>
      <w:r w:rsidR="0086018B">
        <w:rPr>
          <w:rFonts w:hint="cs"/>
          <w:rtl/>
        </w:rPr>
        <w:t xml:space="preserve">  </w:t>
      </w:r>
      <w:r w:rsidR="003C068A">
        <w:rPr>
          <w:rFonts w:hint="cs"/>
          <w:rtl/>
        </w:rPr>
        <w:t>202</w:t>
      </w:r>
      <w:r w:rsidR="0020744C">
        <w:rPr>
          <w:rFonts w:hint="cs"/>
          <w:rtl/>
        </w:rPr>
        <w:t>1</w:t>
      </w:r>
      <w:r w:rsidR="003C068A">
        <w:rPr>
          <w:rFonts w:hint="cs"/>
          <w:rtl/>
        </w:rPr>
        <w:t>-202</w:t>
      </w:r>
      <w:r w:rsidR="0020744C">
        <w:rPr>
          <w:rFonts w:hint="cs"/>
          <w:rtl/>
        </w:rPr>
        <w:t>2</w:t>
      </w:r>
    </w:p>
    <w:tbl>
      <w:tblPr>
        <w:tblStyle w:val="1-1"/>
        <w:bidiVisual/>
        <w:tblW w:w="10349" w:type="dxa"/>
        <w:tblInd w:w="-157" w:type="dxa"/>
        <w:tblLook w:val="04A0" w:firstRow="1" w:lastRow="0" w:firstColumn="1" w:lastColumn="0" w:noHBand="0" w:noVBand="1"/>
      </w:tblPr>
      <w:tblGrid>
        <w:gridCol w:w="2942"/>
        <w:gridCol w:w="2303"/>
        <w:gridCol w:w="2845"/>
        <w:gridCol w:w="2259"/>
      </w:tblGrid>
      <w:tr w:rsidR="0060429C" w:rsidRPr="00F0132A" w14:paraId="76C5E080" w14:textId="77777777" w:rsidTr="00B813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0E25C5F4" w14:textId="77777777" w:rsidR="0060429C" w:rsidRPr="00921D42" w:rsidRDefault="0060429C" w:rsidP="00F0132A">
            <w:pPr>
              <w:tabs>
                <w:tab w:val="center" w:pos="1238"/>
              </w:tabs>
              <w:spacing w:after="0" w:line="240" w:lineRule="auto"/>
              <w:rPr>
                <w:rFonts w:ascii="Times New Roman" w:hAnsi="Times New Roman" w:cs="David"/>
                <w:sz w:val="26"/>
                <w:szCs w:val="26"/>
              </w:rPr>
            </w:pPr>
            <w:r w:rsidRPr="00921D42">
              <w:rPr>
                <w:rFonts w:ascii="Times New Roman" w:hAnsi="Times New Roman" w:cs="David"/>
                <w:sz w:val="26"/>
                <w:szCs w:val="26"/>
                <w:rtl/>
              </w:rPr>
              <w:t>המועד</w:t>
            </w:r>
          </w:p>
        </w:tc>
        <w:tc>
          <w:tcPr>
            <w:tcW w:w="2303" w:type="dxa"/>
            <w:vAlign w:val="center"/>
            <w:hideMark/>
          </w:tcPr>
          <w:p w14:paraId="5A27CD79" w14:textId="77777777" w:rsidR="0060429C" w:rsidRPr="00921D42" w:rsidRDefault="0060429C" w:rsidP="00F0132A">
            <w:pPr>
              <w:tabs>
                <w:tab w:val="left" w:pos="2981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David"/>
                <w:sz w:val="26"/>
                <w:szCs w:val="26"/>
              </w:rPr>
            </w:pPr>
            <w:r w:rsidRPr="00921D42">
              <w:rPr>
                <w:rFonts w:ascii="Times New Roman" w:hAnsi="Times New Roman" w:cs="David"/>
                <w:sz w:val="26"/>
                <w:szCs w:val="26"/>
                <w:rtl/>
              </w:rPr>
              <w:t>ימים</w:t>
            </w:r>
          </w:p>
        </w:tc>
        <w:tc>
          <w:tcPr>
            <w:tcW w:w="2845" w:type="dxa"/>
            <w:vAlign w:val="center"/>
            <w:hideMark/>
          </w:tcPr>
          <w:p w14:paraId="44027EC3" w14:textId="77777777" w:rsidR="0060429C" w:rsidRPr="00921D42" w:rsidRDefault="0060429C" w:rsidP="00F0132A">
            <w:pPr>
              <w:tabs>
                <w:tab w:val="left" w:pos="2981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David"/>
                <w:sz w:val="26"/>
                <w:szCs w:val="26"/>
              </w:rPr>
            </w:pPr>
            <w:r w:rsidRPr="00921D42">
              <w:rPr>
                <w:rFonts w:ascii="Times New Roman" w:hAnsi="Times New Roman" w:cs="David"/>
                <w:sz w:val="26"/>
                <w:szCs w:val="26"/>
                <w:rtl/>
              </w:rPr>
              <w:t>תאריכים</w:t>
            </w:r>
          </w:p>
        </w:tc>
        <w:tc>
          <w:tcPr>
            <w:tcW w:w="2259" w:type="dxa"/>
            <w:vAlign w:val="center"/>
          </w:tcPr>
          <w:p w14:paraId="2EC5D695" w14:textId="77777777" w:rsidR="0060429C" w:rsidRPr="00921D42" w:rsidRDefault="0060429C" w:rsidP="00F0132A">
            <w:pPr>
              <w:tabs>
                <w:tab w:val="left" w:pos="2981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David"/>
                <w:sz w:val="26"/>
                <w:szCs w:val="26"/>
              </w:rPr>
            </w:pPr>
            <w:r w:rsidRPr="00921D42">
              <w:rPr>
                <w:rFonts w:ascii="Times New Roman" w:hAnsi="Times New Roman" w:cs="David"/>
                <w:sz w:val="26"/>
                <w:szCs w:val="26"/>
                <w:rtl/>
              </w:rPr>
              <w:t>חידוש פעילות</w:t>
            </w:r>
          </w:p>
        </w:tc>
      </w:tr>
      <w:tr w:rsidR="00F0132A" w:rsidRPr="00F0132A" w14:paraId="449FDD31" w14:textId="77777777" w:rsidTr="00B81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20428E8E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ראש השנה</w:t>
            </w:r>
          </w:p>
        </w:tc>
        <w:tc>
          <w:tcPr>
            <w:tcW w:w="2303" w:type="dxa"/>
            <w:vAlign w:val="center"/>
          </w:tcPr>
          <w:p w14:paraId="3463A166" w14:textId="61D7F815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ב'-ד'</w:t>
            </w:r>
          </w:p>
        </w:tc>
        <w:tc>
          <w:tcPr>
            <w:tcW w:w="2845" w:type="dxa"/>
            <w:vAlign w:val="center"/>
          </w:tcPr>
          <w:p w14:paraId="6D33884A" w14:textId="01BDE49C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6-8.9.21</w:t>
            </w:r>
          </w:p>
        </w:tc>
        <w:tc>
          <w:tcPr>
            <w:tcW w:w="2259" w:type="dxa"/>
            <w:vAlign w:val="center"/>
          </w:tcPr>
          <w:p w14:paraId="6D006E99" w14:textId="212D39E4" w:rsidR="0060429C" w:rsidRPr="00F0132A" w:rsidRDefault="00BF4182" w:rsidP="0086018B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ה' 9.9.21</w:t>
            </w:r>
          </w:p>
        </w:tc>
      </w:tr>
      <w:tr w:rsidR="0060429C" w:rsidRPr="00F0132A" w14:paraId="4FC149B0" w14:textId="77777777" w:rsidTr="00B813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43F57326" w14:textId="77777777" w:rsidR="0060429C" w:rsidRPr="00F0132A" w:rsidRDefault="00F0132A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b w:val="0"/>
                <w:bCs w:val="0"/>
                <w:color w:val="134F89"/>
                <w:sz w:val="24"/>
                <w:szCs w:val="24"/>
                <w:rtl/>
              </w:rPr>
              <w:t xml:space="preserve">יום </w:t>
            </w:r>
            <w:r w:rsidR="0060429C"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כיפור</w:t>
            </w:r>
          </w:p>
        </w:tc>
        <w:tc>
          <w:tcPr>
            <w:tcW w:w="2303" w:type="dxa"/>
            <w:vAlign w:val="center"/>
          </w:tcPr>
          <w:p w14:paraId="3A4F442F" w14:textId="6913277D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ד'-ה'</w:t>
            </w:r>
          </w:p>
        </w:tc>
        <w:tc>
          <w:tcPr>
            <w:tcW w:w="2845" w:type="dxa"/>
            <w:vAlign w:val="center"/>
          </w:tcPr>
          <w:p w14:paraId="0DF78E94" w14:textId="714B1DFC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15-16.9.21</w:t>
            </w:r>
          </w:p>
        </w:tc>
        <w:tc>
          <w:tcPr>
            <w:tcW w:w="2259" w:type="dxa"/>
            <w:vAlign w:val="center"/>
          </w:tcPr>
          <w:p w14:paraId="6D256C86" w14:textId="572E5223" w:rsidR="0060429C" w:rsidRPr="00F0132A" w:rsidRDefault="00BF4182" w:rsidP="0086018B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ו' 17.9.21</w:t>
            </w:r>
          </w:p>
        </w:tc>
      </w:tr>
      <w:tr w:rsidR="00F0132A" w:rsidRPr="00F0132A" w14:paraId="669D8E94" w14:textId="77777777" w:rsidTr="00B81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4534CC43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סוכות</w:t>
            </w:r>
          </w:p>
        </w:tc>
        <w:tc>
          <w:tcPr>
            <w:tcW w:w="2303" w:type="dxa"/>
            <w:vAlign w:val="center"/>
          </w:tcPr>
          <w:p w14:paraId="158D12B0" w14:textId="3A5DD826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ב'-ג'</w:t>
            </w:r>
          </w:p>
        </w:tc>
        <w:tc>
          <w:tcPr>
            <w:tcW w:w="2845" w:type="dxa"/>
            <w:vAlign w:val="center"/>
          </w:tcPr>
          <w:p w14:paraId="6012B670" w14:textId="4A2F2AC5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20-21.9.21</w:t>
            </w:r>
          </w:p>
        </w:tc>
        <w:tc>
          <w:tcPr>
            <w:tcW w:w="2259" w:type="dxa"/>
            <w:vAlign w:val="center"/>
          </w:tcPr>
          <w:p w14:paraId="48EDD1FC" w14:textId="7F4D802F" w:rsidR="0060429C" w:rsidRPr="00F0132A" w:rsidRDefault="00BF4182" w:rsidP="0086018B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ד' 22.9.21</w:t>
            </w:r>
          </w:p>
        </w:tc>
      </w:tr>
      <w:tr w:rsidR="0060429C" w:rsidRPr="00F0132A" w14:paraId="177E696C" w14:textId="77777777" w:rsidTr="00B813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4573C265" w14:textId="77777777" w:rsidR="0060429C" w:rsidRPr="00F0132A" w:rsidRDefault="00031FA2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b w:val="0"/>
                <w:bCs w:val="0"/>
                <w:color w:val="134F89"/>
                <w:sz w:val="24"/>
                <w:szCs w:val="24"/>
                <w:rtl/>
              </w:rPr>
              <w:t>שמחת תורה</w:t>
            </w:r>
          </w:p>
        </w:tc>
        <w:tc>
          <w:tcPr>
            <w:tcW w:w="2303" w:type="dxa"/>
            <w:vAlign w:val="center"/>
          </w:tcPr>
          <w:p w14:paraId="04F5757C" w14:textId="6E3F51FA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ב'-ג'</w:t>
            </w:r>
            <w:r w:rsidRPr="00F0132A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45" w:type="dxa"/>
            <w:vAlign w:val="center"/>
          </w:tcPr>
          <w:p w14:paraId="57A8D2E3" w14:textId="7644FFF0" w:rsidR="0060429C" w:rsidRPr="00F0132A" w:rsidRDefault="00BF4182" w:rsidP="00031FA2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27-28.9.21</w:t>
            </w:r>
          </w:p>
        </w:tc>
        <w:tc>
          <w:tcPr>
            <w:tcW w:w="2259" w:type="dxa"/>
            <w:vAlign w:val="center"/>
          </w:tcPr>
          <w:p w14:paraId="02AF3B31" w14:textId="1236E827" w:rsidR="0060429C" w:rsidRPr="00F0132A" w:rsidRDefault="00BF4182" w:rsidP="0086018B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ד' 29.9.21</w:t>
            </w:r>
          </w:p>
        </w:tc>
      </w:tr>
      <w:tr w:rsidR="00921D42" w:rsidRPr="00F0132A" w14:paraId="313C6613" w14:textId="77777777" w:rsidTr="00B81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679F0490" w14:textId="77777777" w:rsidR="00921D42" w:rsidRPr="00F0132A" w:rsidRDefault="00921D42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חנוכה</w:t>
            </w:r>
          </w:p>
        </w:tc>
        <w:tc>
          <w:tcPr>
            <w:tcW w:w="2303" w:type="dxa"/>
            <w:vAlign w:val="center"/>
            <w:hideMark/>
          </w:tcPr>
          <w:p w14:paraId="5A7EFF39" w14:textId="77777777" w:rsidR="00921D42" w:rsidRPr="00F0132A" w:rsidRDefault="00921D4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</w:p>
        </w:tc>
        <w:tc>
          <w:tcPr>
            <w:tcW w:w="5104" w:type="dxa"/>
            <w:gridSpan w:val="2"/>
            <w:vAlign w:val="center"/>
          </w:tcPr>
          <w:p w14:paraId="551211A9" w14:textId="77777777" w:rsidR="00921D42" w:rsidRPr="00F0132A" w:rsidRDefault="00921D42" w:rsidP="00BF4182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פעילות כרגיל</w:t>
            </w:r>
          </w:p>
        </w:tc>
      </w:tr>
      <w:tr w:rsidR="00B81379" w:rsidRPr="00F0132A" w14:paraId="37AFE9DB" w14:textId="77777777" w:rsidTr="00B813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7524AD08" w14:textId="77777777" w:rsidR="00B81379" w:rsidRPr="00F0132A" w:rsidRDefault="00B81379" w:rsidP="00B81379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פורים</w:t>
            </w:r>
          </w:p>
        </w:tc>
        <w:tc>
          <w:tcPr>
            <w:tcW w:w="2303" w:type="dxa"/>
            <w:vAlign w:val="center"/>
          </w:tcPr>
          <w:p w14:paraId="1B0F0CB6" w14:textId="0CBA14E3" w:rsidR="00B81379" w:rsidRPr="00F0132A" w:rsidRDefault="00B81379" w:rsidP="00B81379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</w:p>
        </w:tc>
        <w:tc>
          <w:tcPr>
            <w:tcW w:w="5104" w:type="dxa"/>
            <w:gridSpan w:val="2"/>
            <w:vAlign w:val="center"/>
          </w:tcPr>
          <w:p w14:paraId="2B675EE3" w14:textId="5AFAB93E" w:rsidR="00B81379" w:rsidRPr="00F0132A" w:rsidRDefault="00B81379" w:rsidP="00B81379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פעילות כרגיל</w:t>
            </w:r>
          </w:p>
        </w:tc>
      </w:tr>
      <w:tr w:rsidR="00F0132A" w:rsidRPr="00F0132A" w14:paraId="147AF73F" w14:textId="77777777" w:rsidTr="00B81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72AB43A8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פסח</w:t>
            </w:r>
          </w:p>
        </w:tc>
        <w:tc>
          <w:tcPr>
            <w:tcW w:w="2303" w:type="dxa"/>
            <w:vAlign w:val="center"/>
          </w:tcPr>
          <w:p w14:paraId="2F4F80B7" w14:textId="2E9C3C84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ו</w:t>
            </w:r>
            <w:r w:rsidR="0086018B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'-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ו</w:t>
            </w:r>
            <w:r w:rsidR="003C068A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'</w:t>
            </w:r>
          </w:p>
        </w:tc>
        <w:tc>
          <w:tcPr>
            <w:tcW w:w="2845" w:type="dxa"/>
            <w:vAlign w:val="center"/>
          </w:tcPr>
          <w:p w14:paraId="1809A98D" w14:textId="1DE070C1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15-22.4.22</w:t>
            </w:r>
          </w:p>
        </w:tc>
        <w:tc>
          <w:tcPr>
            <w:tcW w:w="2259" w:type="dxa"/>
            <w:vAlign w:val="center"/>
          </w:tcPr>
          <w:p w14:paraId="45BA3B1F" w14:textId="0DC9E06A" w:rsidR="0060429C" w:rsidRPr="00F0132A" w:rsidRDefault="00BF4182" w:rsidP="0086018B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א'</w:t>
            </w:r>
            <w:r w:rsidR="0086018B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 xml:space="preserve"> </w:t>
            </w:r>
            <w:r w:rsidR="0060429C" w:rsidRPr="00F0132A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24.4.22</w:t>
            </w:r>
          </w:p>
        </w:tc>
      </w:tr>
      <w:tr w:rsidR="0060429C" w:rsidRPr="00F0132A" w14:paraId="0A6D5DAA" w14:textId="77777777" w:rsidTr="00B813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4C6BDD57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ערב יום השואה</w:t>
            </w:r>
          </w:p>
        </w:tc>
        <w:tc>
          <w:tcPr>
            <w:tcW w:w="2303" w:type="dxa"/>
            <w:vAlign w:val="center"/>
            <w:hideMark/>
          </w:tcPr>
          <w:p w14:paraId="611727F2" w14:textId="1BFE4691" w:rsidR="0060429C" w:rsidRPr="00F0132A" w:rsidRDefault="003C068A" w:rsidP="00C90196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ד</w:t>
            </w:r>
            <w:r w:rsidR="0060429C"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'</w:t>
            </w:r>
            <w:r w:rsidR="00161865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45" w:type="dxa"/>
            <w:vAlign w:val="center"/>
          </w:tcPr>
          <w:p w14:paraId="50646AD8" w14:textId="3C65CB8C" w:rsidR="0060429C" w:rsidRPr="00F0132A" w:rsidRDefault="00BF4182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2</w:t>
            </w:r>
            <w:r w:rsidR="003C068A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7.04.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22</w:t>
            </w:r>
          </w:p>
        </w:tc>
        <w:tc>
          <w:tcPr>
            <w:tcW w:w="2259" w:type="dxa"/>
            <w:vAlign w:val="center"/>
          </w:tcPr>
          <w:p w14:paraId="3763CAF1" w14:textId="760E5E3D" w:rsidR="0060429C" w:rsidRPr="00F0132A" w:rsidRDefault="00C90196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</w:pP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 xml:space="preserve">סיום פעילות 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ב-</w:t>
            </w: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1</w:t>
            </w:r>
            <w:r w:rsidR="00BF4182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8</w:t>
            </w: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:</w:t>
            </w:r>
            <w:r w:rsidR="00BF4182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3</w:t>
            </w: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0</w:t>
            </w:r>
          </w:p>
        </w:tc>
      </w:tr>
      <w:tr w:rsidR="00F0132A" w:rsidRPr="00F0132A" w14:paraId="16FCEC20" w14:textId="77777777" w:rsidTr="00B81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20AEFBA1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ערב יום הז</w:t>
            </w:r>
            <w:r w:rsidRPr="00F0132A">
              <w:rPr>
                <w:rFonts w:ascii="Times New Roman" w:hAnsi="Times New Roman" w:cs="David" w:hint="cs"/>
                <w:b w:val="0"/>
                <w:bCs w:val="0"/>
                <w:color w:val="134F89"/>
                <w:sz w:val="24"/>
                <w:szCs w:val="24"/>
                <w:rtl/>
              </w:rPr>
              <w:t>י</w:t>
            </w: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כרון</w:t>
            </w:r>
          </w:p>
        </w:tc>
        <w:tc>
          <w:tcPr>
            <w:tcW w:w="2303" w:type="dxa"/>
            <w:vAlign w:val="center"/>
            <w:hideMark/>
          </w:tcPr>
          <w:p w14:paraId="73F82428" w14:textId="3E1A060A" w:rsidR="0060429C" w:rsidRPr="00F0132A" w:rsidRDefault="003C068A" w:rsidP="00C90196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ג</w:t>
            </w:r>
            <w:r w:rsidR="0060429C"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 xml:space="preserve">' </w:t>
            </w:r>
          </w:p>
        </w:tc>
        <w:tc>
          <w:tcPr>
            <w:tcW w:w="2845" w:type="dxa"/>
            <w:vAlign w:val="center"/>
          </w:tcPr>
          <w:p w14:paraId="118FF61D" w14:textId="286DBC23" w:rsidR="0060429C" w:rsidRPr="00F0132A" w:rsidRDefault="00774B2B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3.5.22</w:t>
            </w:r>
          </w:p>
        </w:tc>
        <w:tc>
          <w:tcPr>
            <w:tcW w:w="2259" w:type="dxa"/>
            <w:vAlign w:val="center"/>
          </w:tcPr>
          <w:p w14:paraId="5AE17972" w14:textId="77777777" w:rsidR="0060429C" w:rsidRPr="00F0132A" w:rsidRDefault="00C90196" w:rsidP="0086018B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 xml:space="preserve">סיום פעילות 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ב-</w:t>
            </w: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18:</w:t>
            </w:r>
            <w:r w:rsidR="0086018B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3</w:t>
            </w:r>
            <w:r w:rsidRPr="00F0132A">
              <w:rPr>
                <w:rFonts w:ascii="Times New Roman" w:hAnsi="Times New Roman" w:cs="David"/>
                <w:color w:val="134F89"/>
                <w:sz w:val="24"/>
                <w:szCs w:val="24"/>
                <w:rtl/>
              </w:rPr>
              <w:t>0</w:t>
            </w:r>
          </w:p>
        </w:tc>
      </w:tr>
      <w:tr w:rsidR="0060429C" w:rsidRPr="00F0132A" w14:paraId="10C74624" w14:textId="77777777" w:rsidTr="00B813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7FFB35B4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יום ז</w:t>
            </w:r>
            <w:r w:rsidRPr="00F0132A">
              <w:rPr>
                <w:rFonts w:ascii="Times New Roman" w:hAnsi="Times New Roman" w:cs="David" w:hint="cs"/>
                <w:b w:val="0"/>
                <w:bCs w:val="0"/>
                <w:color w:val="134F89"/>
                <w:sz w:val="24"/>
                <w:szCs w:val="24"/>
                <w:rtl/>
              </w:rPr>
              <w:t>י</w:t>
            </w: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כרון ויום עצמאות</w:t>
            </w:r>
          </w:p>
        </w:tc>
        <w:tc>
          <w:tcPr>
            <w:tcW w:w="2303" w:type="dxa"/>
            <w:vAlign w:val="center"/>
          </w:tcPr>
          <w:p w14:paraId="63482F6D" w14:textId="70EA081D" w:rsidR="0060429C" w:rsidRPr="00F0132A" w:rsidRDefault="003C068A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ד</w:t>
            </w:r>
            <w:r w:rsidR="0086018B"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'</w:t>
            </w: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 xml:space="preserve"> ה'</w:t>
            </w:r>
          </w:p>
        </w:tc>
        <w:tc>
          <w:tcPr>
            <w:tcW w:w="2845" w:type="dxa"/>
            <w:vAlign w:val="center"/>
          </w:tcPr>
          <w:p w14:paraId="63505E4F" w14:textId="2D87DD2E" w:rsidR="0060429C" w:rsidRPr="00F0132A" w:rsidRDefault="00774B2B" w:rsidP="00F0132A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4-5.5.22</w:t>
            </w:r>
          </w:p>
        </w:tc>
        <w:tc>
          <w:tcPr>
            <w:tcW w:w="2259" w:type="dxa"/>
            <w:vAlign w:val="center"/>
          </w:tcPr>
          <w:p w14:paraId="1D3EE441" w14:textId="51F95861" w:rsidR="0060429C" w:rsidRPr="00F0132A" w:rsidRDefault="00774B2B" w:rsidP="0086018B">
            <w:pPr>
              <w:tabs>
                <w:tab w:val="left" w:pos="2981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ו' 6.5.22</w:t>
            </w:r>
          </w:p>
        </w:tc>
      </w:tr>
      <w:tr w:rsidR="00F0132A" w:rsidRPr="00F0132A" w14:paraId="7ECD77FC" w14:textId="77777777" w:rsidTr="00B81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  <w:hideMark/>
          </w:tcPr>
          <w:p w14:paraId="47DA9337" w14:textId="77777777" w:rsidR="0060429C" w:rsidRPr="00F0132A" w:rsidRDefault="0060429C" w:rsidP="00F0132A">
            <w:pPr>
              <w:tabs>
                <w:tab w:val="left" w:pos="2981"/>
              </w:tabs>
              <w:spacing w:after="0" w:line="240" w:lineRule="auto"/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</w:rPr>
            </w:pPr>
            <w:r w:rsidRPr="00F0132A">
              <w:rPr>
                <w:rFonts w:ascii="Times New Roman" w:hAnsi="Times New Roman" w:cs="David"/>
                <w:b w:val="0"/>
                <w:bCs w:val="0"/>
                <w:color w:val="134F89"/>
                <w:sz w:val="24"/>
                <w:szCs w:val="24"/>
                <w:rtl/>
              </w:rPr>
              <w:t>שבועות</w:t>
            </w:r>
          </w:p>
        </w:tc>
        <w:tc>
          <w:tcPr>
            <w:tcW w:w="2303" w:type="dxa"/>
            <w:vAlign w:val="center"/>
          </w:tcPr>
          <w:p w14:paraId="274E9167" w14:textId="24577B22" w:rsidR="0060429C" w:rsidRPr="00F0132A" w:rsidRDefault="00774B2B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א'</w:t>
            </w:r>
          </w:p>
        </w:tc>
        <w:tc>
          <w:tcPr>
            <w:tcW w:w="2845" w:type="dxa"/>
            <w:vAlign w:val="center"/>
          </w:tcPr>
          <w:p w14:paraId="0C2CEFE4" w14:textId="10694FB0" w:rsidR="0060429C" w:rsidRPr="00F0132A" w:rsidRDefault="00774B2B" w:rsidP="00F0132A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5.6.22</w:t>
            </w:r>
          </w:p>
        </w:tc>
        <w:tc>
          <w:tcPr>
            <w:tcW w:w="2259" w:type="dxa"/>
            <w:vAlign w:val="center"/>
          </w:tcPr>
          <w:p w14:paraId="32FBBEA4" w14:textId="2851F6C1" w:rsidR="0060429C" w:rsidRPr="00F0132A" w:rsidRDefault="00774B2B" w:rsidP="00031FA2">
            <w:pPr>
              <w:tabs>
                <w:tab w:val="left" w:pos="2981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David"/>
                <w:color w:val="134F89"/>
                <w:sz w:val="24"/>
                <w:szCs w:val="24"/>
              </w:rPr>
            </w:pPr>
            <w:r>
              <w:rPr>
                <w:rFonts w:ascii="Times New Roman" w:hAnsi="Times New Roman" w:cs="David" w:hint="cs"/>
                <w:color w:val="134F89"/>
                <w:sz w:val="24"/>
                <w:szCs w:val="24"/>
                <w:rtl/>
              </w:rPr>
              <w:t>ג' 7.6.22</w:t>
            </w:r>
          </w:p>
        </w:tc>
      </w:tr>
    </w:tbl>
    <w:p w14:paraId="2B80F9A8" w14:textId="77777777" w:rsidR="0060429C" w:rsidRPr="009B3D20" w:rsidRDefault="0060429C" w:rsidP="00F0132A">
      <w:pPr>
        <w:tabs>
          <w:tab w:val="left" w:pos="2981"/>
        </w:tabs>
        <w:spacing w:after="0"/>
        <w:rPr>
          <w:rtl/>
        </w:rPr>
      </w:pPr>
    </w:p>
    <w:p w14:paraId="0DF6664B" w14:textId="0C53F13F" w:rsidR="007D66E4" w:rsidRPr="0002072F" w:rsidRDefault="0060429C" w:rsidP="0086018B">
      <w:pPr>
        <w:pStyle w:val="ab"/>
        <w:ind w:left="-285"/>
        <w:jc w:val="center"/>
        <w:rPr>
          <w:sz w:val="44"/>
          <w:szCs w:val="44"/>
          <w:rtl/>
        </w:rPr>
      </w:pPr>
      <w:r w:rsidRPr="0002072F">
        <w:rPr>
          <w:sz w:val="44"/>
          <w:szCs w:val="44"/>
          <w:rtl/>
        </w:rPr>
        <w:t>סיום שנת הפעילות</w:t>
      </w:r>
      <w:r w:rsidR="007D66E4" w:rsidRPr="0002072F">
        <w:rPr>
          <w:rFonts w:hint="cs"/>
          <w:sz w:val="44"/>
          <w:szCs w:val="44"/>
          <w:rtl/>
        </w:rPr>
        <w:t xml:space="preserve"> -</w:t>
      </w:r>
      <w:r w:rsidRPr="0002072F">
        <w:rPr>
          <w:sz w:val="44"/>
          <w:szCs w:val="44"/>
          <w:rtl/>
        </w:rPr>
        <w:t xml:space="preserve"> </w:t>
      </w:r>
      <w:r w:rsidR="0020744C">
        <w:rPr>
          <w:rFonts w:hint="cs"/>
          <w:sz w:val="44"/>
          <w:szCs w:val="44"/>
          <w:rtl/>
        </w:rPr>
        <w:t>ראשון</w:t>
      </w:r>
      <w:r w:rsidRPr="0002072F">
        <w:rPr>
          <w:sz w:val="44"/>
          <w:szCs w:val="44"/>
          <w:rtl/>
        </w:rPr>
        <w:t xml:space="preserve"> </w:t>
      </w:r>
      <w:r w:rsidR="0020744C">
        <w:rPr>
          <w:rFonts w:hint="cs"/>
          <w:sz w:val="44"/>
          <w:szCs w:val="44"/>
          <w:rtl/>
        </w:rPr>
        <w:t>31.7.2022</w:t>
      </w:r>
    </w:p>
    <w:p w14:paraId="40BF10EE" w14:textId="77777777" w:rsidR="007D66E4" w:rsidRDefault="007D66E4" w:rsidP="007D66E4">
      <w:pPr>
        <w:pStyle w:val="ab"/>
        <w:spacing w:after="0"/>
        <w:ind w:left="-284"/>
        <w:rPr>
          <w:rFonts w:eastAsia="Times New Roman"/>
          <w:sz w:val="23"/>
          <w:szCs w:val="23"/>
          <w:u w:val="none"/>
          <w:rtl/>
        </w:rPr>
      </w:pPr>
    </w:p>
    <w:p w14:paraId="7CF95173" w14:textId="77777777" w:rsidR="007D66E4" w:rsidRPr="00026165" w:rsidRDefault="00596F42" w:rsidP="007D66E4">
      <w:pPr>
        <w:pStyle w:val="ab"/>
        <w:spacing w:after="0"/>
        <w:ind w:left="-284"/>
        <w:rPr>
          <w:rFonts w:eastAsia="Times New Roman"/>
          <w:sz w:val="24"/>
          <w:szCs w:val="24"/>
          <w:u w:val="none"/>
          <w:rtl/>
        </w:rPr>
      </w:pPr>
      <w:r w:rsidRPr="00026165">
        <w:rPr>
          <w:rFonts w:eastAsia="Times New Roman" w:hint="cs"/>
          <w:sz w:val="24"/>
          <w:szCs w:val="24"/>
          <w:u w:val="none"/>
          <w:rtl/>
        </w:rPr>
        <w:t xml:space="preserve">בברכה, </w:t>
      </w:r>
    </w:p>
    <w:p w14:paraId="03B6A490" w14:textId="602E7A02" w:rsidR="00DA20ED" w:rsidRDefault="00596F42" w:rsidP="00026165">
      <w:pPr>
        <w:pStyle w:val="ab"/>
        <w:spacing w:after="0"/>
        <w:ind w:left="-284"/>
        <w:rPr>
          <w:rFonts w:eastAsia="Times New Roman"/>
          <w:sz w:val="24"/>
          <w:szCs w:val="24"/>
          <w:u w:val="none"/>
          <w:rtl/>
        </w:rPr>
      </w:pPr>
      <w:r w:rsidRPr="00026165">
        <w:rPr>
          <w:rFonts w:eastAsia="Times New Roman" w:hint="cs"/>
          <w:sz w:val="24"/>
          <w:szCs w:val="24"/>
          <w:u w:val="none"/>
          <w:rtl/>
        </w:rPr>
        <w:t>מרכז דור</w:t>
      </w:r>
    </w:p>
    <w:p w14:paraId="720B835A" w14:textId="3EBB11BA" w:rsidR="003C068A" w:rsidRDefault="003C068A" w:rsidP="00026165">
      <w:pPr>
        <w:pStyle w:val="ab"/>
        <w:spacing w:after="0"/>
        <w:ind w:left="-284"/>
        <w:rPr>
          <w:rFonts w:eastAsia="Times New Roman"/>
          <w:sz w:val="24"/>
          <w:szCs w:val="24"/>
          <w:u w:val="none"/>
          <w:rtl/>
        </w:rPr>
      </w:pPr>
    </w:p>
    <w:p w14:paraId="29A3D421" w14:textId="0D0DBB60" w:rsidR="003C068A" w:rsidRDefault="003C068A" w:rsidP="00026165">
      <w:pPr>
        <w:pStyle w:val="ab"/>
        <w:spacing w:after="0"/>
        <w:ind w:left="-284"/>
        <w:rPr>
          <w:rFonts w:eastAsia="Times New Roman"/>
          <w:sz w:val="24"/>
          <w:szCs w:val="24"/>
          <w:u w:val="none"/>
          <w:rtl/>
        </w:rPr>
      </w:pPr>
    </w:p>
    <w:p w14:paraId="41A37E02" w14:textId="77777777" w:rsidR="003C068A" w:rsidRPr="00026165" w:rsidRDefault="003C068A" w:rsidP="00026165">
      <w:pPr>
        <w:pStyle w:val="ab"/>
        <w:spacing w:after="0"/>
        <w:ind w:left="-284"/>
        <w:rPr>
          <w:rFonts w:eastAsia="Times New Roman"/>
          <w:sz w:val="24"/>
          <w:szCs w:val="24"/>
          <w:u w:val="none"/>
        </w:rPr>
      </w:pPr>
    </w:p>
    <w:sectPr w:rsidR="003C068A" w:rsidRPr="00026165" w:rsidSect="00657C45">
      <w:headerReference w:type="default" r:id="rId8"/>
      <w:footerReference w:type="default" r:id="rId9"/>
      <w:pgSz w:w="11906" w:h="16838"/>
      <w:pgMar w:top="3228" w:right="1134" w:bottom="2835" w:left="1134" w:header="397" w:footer="3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074F" w14:textId="77777777" w:rsidR="00AD12BB" w:rsidRDefault="00AD12BB" w:rsidP="00417239">
      <w:r>
        <w:separator/>
      </w:r>
    </w:p>
  </w:endnote>
  <w:endnote w:type="continuationSeparator" w:id="0">
    <w:p w14:paraId="420F61C2" w14:textId="77777777" w:rsidR="00AD12BB" w:rsidRDefault="00AD12BB" w:rsidP="0041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B2E9" w14:textId="77777777" w:rsidR="00417239" w:rsidRDefault="00B6058C" w:rsidP="00DA20ED">
    <w:pPr>
      <w:pStyle w:val="a5"/>
      <w:ind w:left="-1134" w:right="-1134"/>
    </w:pPr>
    <w:r>
      <w:rPr>
        <w:noProof/>
      </w:rPr>
      <w:drawing>
        <wp:inline distT="0" distB="0" distL="0" distR="0" wp14:anchorId="49116570" wp14:editId="3B6D5F97">
          <wp:extent cx="7559040" cy="1368552"/>
          <wp:effectExtent l="19050" t="0" r="3810" b="0"/>
          <wp:docPr id="5" name="תמונה 4" descr="נייר מכתבים חדש_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חדש_תחתון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368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EDEC0" w14:textId="77777777" w:rsidR="00AD12BB" w:rsidRDefault="00AD12BB" w:rsidP="00417239">
      <w:r>
        <w:separator/>
      </w:r>
    </w:p>
  </w:footnote>
  <w:footnote w:type="continuationSeparator" w:id="0">
    <w:p w14:paraId="27322115" w14:textId="77777777" w:rsidR="00AD12BB" w:rsidRDefault="00AD12BB" w:rsidP="00417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BF30" w14:textId="77777777" w:rsidR="00417239" w:rsidRDefault="00154075" w:rsidP="00154075">
    <w:pPr>
      <w:pStyle w:val="a3"/>
      <w:jc w:val="center"/>
      <w:rPr>
        <w:rtl/>
      </w:rPr>
    </w:pPr>
    <w:r>
      <w:rPr>
        <w:rFonts w:hint="cs"/>
        <w:noProof/>
        <w:rtl/>
      </w:rPr>
      <w:drawing>
        <wp:inline distT="0" distB="0" distL="0" distR="0" wp14:anchorId="18E9BA03" wp14:editId="5991CA79">
          <wp:extent cx="2020207" cy="1414145"/>
          <wp:effectExtent l="19050" t="0" r="0" b="0"/>
          <wp:docPr id="3" name="תמונה 2" descr="לוגו דור_רחבי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דור_רחבי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0207" cy="1414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10547"/>
    <w:multiLevelType w:val="hybridMultilevel"/>
    <w:tmpl w:val="4B6A7092"/>
    <w:lvl w:ilvl="0" w:tplc="04CA1CF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B64EB"/>
    <w:multiLevelType w:val="hybridMultilevel"/>
    <w:tmpl w:val="D492A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B6F1A"/>
    <w:multiLevelType w:val="hybridMultilevel"/>
    <w:tmpl w:val="2D3CACE6"/>
    <w:lvl w:ilvl="0" w:tplc="8DE4C6EE">
      <w:start w:val="1"/>
      <w:numFmt w:val="bullet"/>
      <w:lvlText w:val=""/>
      <w:lvlJc w:val="left"/>
      <w:pPr>
        <w:tabs>
          <w:tab w:val="num" w:pos="1474"/>
        </w:tabs>
        <w:ind w:left="2071" w:hanging="880"/>
      </w:pPr>
      <w:rPr>
        <w:rFonts w:ascii="Symbol" w:hAnsi="Symbol" w:hint="default"/>
      </w:rPr>
    </w:lvl>
    <w:lvl w:ilvl="1" w:tplc="E19848F6">
      <w:start w:val="1"/>
      <w:numFmt w:val="bullet"/>
      <w:lvlText w:val=""/>
      <w:lvlJc w:val="left"/>
      <w:pPr>
        <w:tabs>
          <w:tab w:val="num" w:pos="2081"/>
        </w:tabs>
        <w:ind w:left="-454" w:firstLine="234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4"/>
        </w:tabs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4"/>
        </w:tabs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4"/>
        </w:tabs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4"/>
        </w:tabs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4"/>
        </w:tabs>
        <w:ind w:left="7294" w:hanging="360"/>
      </w:pPr>
      <w:rPr>
        <w:rFonts w:ascii="Wingdings" w:hAnsi="Wingdings" w:hint="default"/>
      </w:rPr>
    </w:lvl>
  </w:abstractNum>
  <w:abstractNum w:abstractNumId="3" w15:restartNumberingAfterBreak="0">
    <w:nsid w:val="2A914801"/>
    <w:multiLevelType w:val="hybridMultilevel"/>
    <w:tmpl w:val="22F805AE"/>
    <w:lvl w:ilvl="0" w:tplc="22C8A65A">
      <w:start w:val="1"/>
      <w:numFmt w:val="bullet"/>
      <w:lvlText w:val=""/>
      <w:lvlJc w:val="left"/>
      <w:pPr>
        <w:tabs>
          <w:tab w:val="num" w:pos="1474"/>
        </w:tabs>
        <w:ind w:left="2105" w:hanging="914"/>
      </w:pPr>
      <w:rPr>
        <w:rFonts w:ascii="Symbol" w:hAnsi="Symbol" w:hint="default"/>
      </w:rPr>
    </w:lvl>
    <w:lvl w:ilvl="1" w:tplc="E19848F6">
      <w:start w:val="1"/>
      <w:numFmt w:val="bullet"/>
      <w:lvlText w:val=""/>
      <w:lvlJc w:val="left"/>
      <w:pPr>
        <w:tabs>
          <w:tab w:val="num" w:pos="2081"/>
        </w:tabs>
        <w:ind w:left="-454" w:firstLine="234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4"/>
        </w:tabs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4"/>
        </w:tabs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4"/>
        </w:tabs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4"/>
        </w:tabs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4"/>
        </w:tabs>
        <w:ind w:left="7294" w:hanging="360"/>
      </w:pPr>
      <w:rPr>
        <w:rFonts w:ascii="Wingdings" w:hAnsi="Wingdings" w:hint="default"/>
      </w:rPr>
    </w:lvl>
  </w:abstractNum>
  <w:abstractNum w:abstractNumId="4" w15:restartNumberingAfterBreak="0">
    <w:nsid w:val="2BA93FED"/>
    <w:multiLevelType w:val="hybridMultilevel"/>
    <w:tmpl w:val="5C76B7EC"/>
    <w:lvl w:ilvl="0" w:tplc="BA7C9F94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D5948"/>
    <w:multiLevelType w:val="hybridMultilevel"/>
    <w:tmpl w:val="452C3B2E"/>
    <w:lvl w:ilvl="0" w:tplc="C1E621F8">
      <w:start w:val="1"/>
      <w:numFmt w:val="bullet"/>
      <w:lvlText w:val=""/>
      <w:lvlJc w:val="left"/>
      <w:pPr>
        <w:tabs>
          <w:tab w:val="num" w:pos="1361"/>
        </w:tabs>
        <w:ind w:left="1534" w:hanging="360"/>
      </w:pPr>
      <w:rPr>
        <w:rFonts w:ascii="Symbol" w:hAnsi="Symbol" w:hint="default"/>
      </w:rPr>
    </w:lvl>
    <w:lvl w:ilvl="1" w:tplc="E19848F6">
      <w:start w:val="1"/>
      <w:numFmt w:val="bullet"/>
      <w:lvlText w:val=""/>
      <w:lvlJc w:val="left"/>
      <w:pPr>
        <w:tabs>
          <w:tab w:val="num" w:pos="2081"/>
        </w:tabs>
        <w:ind w:left="-454" w:firstLine="234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4"/>
        </w:tabs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4"/>
        </w:tabs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4"/>
        </w:tabs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4"/>
        </w:tabs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4"/>
        </w:tabs>
        <w:ind w:left="7294" w:hanging="360"/>
      </w:pPr>
      <w:rPr>
        <w:rFonts w:ascii="Wingdings" w:hAnsi="Wingdings" w:hint="default"/>
      </w:rPr>
    </w:lvl>
  </w:abstractNum>
  <w:abstractNum w:abstractNumId="6" w15:restartNumberingAfterBreak="0">
    <w:nsid w:val="354E33A8"/>
    <w:multiLevelType w:val="hybridMultilevel"/>
    <w:tmpl w:val="CEA06392"/>
    <w:lvl w:ilvl="0" w:tplc="2DE87F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E282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4A07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36AA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C4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42CA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3CF0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5A64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5EC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A6F74F6"/>
    <w:multiLevelType w:val="hybridMultilevel"/>
    <w:tmpl w:val="EDEC2C54"/>
    <w:lvl w:ilvl="0" w:tplc="052246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20E04"/>
    <w:multiLevelType w:val="hybridMultilevel"/>
    <w:tmpl w:val="D492A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B7E10"/>
    <w:multiLevelType w:val="hybridMultilevel"/>
    <w:tmpl w:val="EEA60D7A"/>
    <w:lvl w:ilvl="0" w:tplc="002CF136">
      <w:start w:val="1"/>
      <w:numFmt w:val="decimal"/>
      <w:lvlText w:val="%1."/>
      <w:lvlJc w:val="left"/>
      <w:pPr>
        <w:ind w:left="436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04D0656"/>
    <w:multiLevelType w:val="hybridMultilevel"/>
    <w:tmpl w:val="6AE69272"/>
    <w:lvl w:ilvl="0" w:tplc="B7C4571C">
      <w:start w:val="1"/>
      <w:numFmt w:val="bullet"/>
      <w:lvlText w:val=""/>
      <w:lvlJc w:val="left"/>
      <w:pPr>
        <w:tabs>
          <w:tab w:val="num" w:pos="1474"/>
        </w:tabs>
        <w:ind w:left="1474" w:hanging="283"/>
      </w:pPr>
      <w:rPr>
        <w:rFonts w:ascii="Wingdings" w:hAnsi="Wingdings" w:hint="default"/>
        <w:color w:val="auto"/>
      </w:rPr>
    </w:lvl>
    <w:lvl w:ilvl="1" w:tplc="E19848F6">
      <w:start w:val="1"/>
      <w:numFmt w:val="bullet"/>
      <w:lvlText w:val=""/>
      <w:lvlJc w:val="left"/>
      <w:pPr>
        <w:tabs>
          <w:tab w:val="num" w:pos="2081"/>
        </w:tabs>
        <w:ind w:left="-454" w:firstLine="234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4"/>
        </w:tabs>
        <w:ind w:left="3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4"/>
        </w:tabs>
        <w:ind w:left="4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4"/>
        </w:tabs>
        <w:ind w:left="5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4"/>
        </w:tabs>
        <w:ind w:left="6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4"/>
        </w:tabs>
        <w:ind w:left="7294" w:hanging="360"/>
      </w:pPr>
      <w:rPr>
        <w:rFonts w:ascii="Wingdings" w:hAnsi="Wingdings" w:hint="default"/>
      </w:rPr>
    </w:lvl>
  </w:abstractNum>
  <w:abstractNum w:abstractNumId="11" w15:restartNumberingAfterBreak="0">
    <w:nsid w:val="4C203CC4"/>
    <w:multiLevelType w:val="hybridMultilevel"/>
    <w:tmpl w:val="D492A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C3EE6"/>
    <w:multiLevelType w:val="hybridMultilevel"/>
    <w:tmpl w:val="B0FC51CA"/>
    <w:lvl w:ilvl="0" w:tplc="4B86B6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778AB"/>
    <w:multiLevelType w:val="hybridMultilevel"/>
    <w:tmpl w:val="F688523E"/>
    <w:lvl w:ilvl="0" w:tplc="664609CC">
      <w:start w:val="1"/>
      <w:numFmt w:val="bullet"/>
      <w:lvlText w:val=""/>
      <w:lvlJc w:val="left"/>
      <w:pPr>
        <w:tabs>
          <w:tab w:val="num" w:pos="1474"/>
        </w:tabs>
        <w:ind w:left="1474" w:hanging="283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95DCD"/>
    <w:multiLevelType w:val="hybridMultilevel"/>
    <w:tmpl w:val="B658F6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60D73"/>
    <w:multiLevelType w:val="hybridMultilevel"/>
    <w:tmpl w:val="D492A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B160D"/>
    <w:multiLevelType w:val="hybridMultilevel"/>
    <w:tmpl w:val="57BAEA92"/>
    <w:lvl w:ilvl="0" w:tplc="80827C88">
      <w:start w:val="1"/>
      <w:numFmt w:val="bullet"/>
      <w:lvlText w:val=""/>
      <w:lvlJc w:val="left"/>
      <w:pPr>
        <w:tabs>
          <w:tab w:val="num" w:pos="1474"/>
        </w:tabs>
        <w:ind w:left="2071" w:hanging="8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0"/>
  </w:num>
  <w:num w:numId="5">
    <w:abstractNumId w:val="2"/>
  </w:num>
  <w:num w:numId="6">
    <w:abstractNumId w:val="16"/>
  </w:num>
  <w:num w:numId="7">
    <w:abstractNumId w:val="13"/>
  </w:num>
  <w:num w:numId="8">
    <w:abstractNumId w:val="4"/>
  </w:num>
  <w:num w:numId="9">
    <w:abstractNumId w:val="6"/>
  </w:num>
  <w:num w:numId="10">
    <w:abstractNumId w:val="14"/>
  </w:num>
  <w:num w:numId="11">
    <w:abstractNumId w:val="0"/>
  </w:num>
  <w:num w:numId="12">
    <w:abstractNumId w:val="7"/>
  </w:num>
  <w:num w:numId="13">
    <w:abstractNumId w:val="8"/>
  </w:num>
  <w:num w:numId="14">
    <w:abstractNumId w:val="9"/>
  </w:num>
  <w:num w:numId="15">
    <w:abstractNumId w:val="15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371"/>
    <w:rsid w:val="00006650"/>
    <w:rsid w:val="0002072F"/>
    <w:rsid w:val="00026165"/>
    <w:rsid w:val="00031D82"/>
    <w:rsid w:val="00031FA2"/>
    <w:rsid w:val="00064DB0"/>
    <w:rsid w:val="000A7F72"/>
    <w:rsid w:val="000B34CC"/>
    <w:rsid w:val="000B3A42"/>
    <w:rsid w:val="000C25D9"/>
    <w:rsid w:val="000D5E87"/>
    <w:rsid w:val="000F7527"/>
    <w:rsid w:val="001042DD"/>
    <w:rsid w:val="00150110"/>
    <w:rsid w:val="00154075"/>
    <w:rsid w:val="00161865"/>
    <w:rsid w:val="00204036"/>
    <w:rsid w:val="0020744C"/>
    <w:rsid w:val="002B012C"/>
    <w:rsid w:val="002E1F9A"/>
    <w:rsid w:val="00356364"/>
    <w:rsid w:val="003614D0"/>
    <w:rsid w:val="00370BCD"/>
    <w:rsid w:val="00390BC8"/>
    <w:rsid w:val="003C068A"/>
    <w:rsid w:val="003C0AEC"/>
    <w:rsid w:val="003C434E"/>
    <w:rsid w:val="003C4C39"/>
    <w:rsid w:val="003D6DE1"/>
    <w:rsid w:val="00403E95"/>
    <w:rsid w:val="00417239"/>
    <w:rsid w:val="004A1A0F"/>
    <w:rsid w:val="004D5FC1"/>
    <w:rsid w:val="004E6B1B"/>
    <w:rsid w:val="0051133B"/>
    <w:rsid w:val="00596F42"/>
    <w:rsid w:val="0060429C"/>
    <w:rsid w:val="00606580"/>
    <w:rsid w:val="00657C45"/>
    <w:rsid w:val="00672F90"/>
    <w:rsid w:val="00774B2B"/>
    <w:rsid w:val="007D66E4"/>
    <w:rsid w:val="0082682A"/>
    <w:rsid w:val="00832F36"/>
    <w:rsid w:val="008573B6"/>
    <w:rsid w:val="00857F3B"/>
    <w:rsid w:val="0086018B"/>
    <w:rsid w:val="0088381C"/>
    <w:rsid w:val="008D716B"/>
    <w:rsid w:val="008E45FB"/>
    <w:rsid w:val="00921D42"/>
    <w:rsid w:val="0095236B"/>
    <w:rsid w:val="00981C30"/>
    <w:rsid w:val="009C1126"/>
    <w:rsid w:val="00A21A63"/>
    <w:rsid w:val="00A2745B"/>
    <w:rsid w:val="00A37E40"/>
    <w:rsid w:val="00A655F6"/>
    <w:rsid w:val="00AC11E9"/>
    <w:rsid w:val="00AD12BB"/>
    <w:rsid w:val="00AE2A1B"/>
    <w:rsid w:val="00B17F21"/>
    <w:rsid w:val="00B223B9"/>
    <w:rsid w:val="00B6058C"/>
    <w:rsid w:val="00B75A60"/>
    <w:rsid w:val="00B81379"/>
    <w:rsid w:val="00BF4182"/>
    <w:rsid w:val="00C1734E"/>
    <w:rsid w:val="00C84665"/>
    <w:rsid w:val="00C90196"/>
    <w:rsid w:val="00D113D0"/>
    <w:rsid w:val="00D60154"/>
    <w:rsid w:val="00D8726A"/>
    <w:rsid w:val="00DA20ED"/>
    <w:rsid w:val="00DD07E3"/>
    <w:rsid w:val="00DF62D7"/>
    <w:rsid w:val="00E075B5"/>
    <w:rsid w:val="00E32CF7"/>
    <w:rsid w:val="00E37A9D"/>
    <w:rsid w:val="00E8755F"/>
    <w:rsid w:val="00EA113A"/>
    <w:rsid w:val="00EC6633"/>
    <w:rsid w:val="00ED38AF"/>
    <w:rsid w:val="00ED5521"/>
    <w:rsid w:val="00EF49BE"/>
    <w:rsid w:val="00F0132A"/>
    <w:rsid w:val="00F275D2"/>
    <w:rsid w:val="00F27A4C"/>
    <w:rsid w:val="00F321C9"/>
    <w:rsid w:val="00F4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576545"/>
  <w15:docId w15:val="{ED5EF6D5-0E39-4150-8EB3-7577DCD2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F42"/>
    <w:pPr>
      <w:bidi/>
      <w:spacing w:after="200" w:line="276" w:lineRule="auto"/>
    </w:pPr>
    <w:rPr>
      <w:rFonts w:ascii="Calibri" w:eastAsia="Calibri" w:hAnsi="Calibri" w:cs="Arial"/>
    </w:rPr>
  </w:style>
  <w:style w:type="paragraph" w:styleId="1">
    <w:name w:val="heading 1"/>
    <w:basedOn w:val="a"/>
    <w:link w:val="10"/>
    <w:uiPriority w:val="9"/>
    <w:qFormat/>
    <w:rsid w:val="002E1F9A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B75A60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2E1F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B75A6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d">
    <w:name w:val="gd"/>
    <w:basedOn w:val="a0"/>
    <w:rsid w:val="00B75A60"/>
  </w:style>
  <w:style w:type="character" w:customStyle="1" w:styleId="g3">
    <w:name w:val="g3"/>
    <w:basedOn w:val="a0"/>
    <w:rsid w:val="00B75A60"/>
  </w:style>
  <w:style w:type="character" w:customStyle="1" w:styleId="g2">
    <w:name w:val="g2"/>
    <w:basedOn w:val="a0"/>
    <w:rsid w:val="00B75A60"/>
  </w:style>
  <w:style w:type="paragraph" w:styleId="a3">
    <w:name w:val="header"/>
    <w:basedOn w:val="a"/>
    <w:link w:val="a4"/>
    <w:uiPriority w:val="99"/>
    <w:unhideWhenUsed/>
    <w:rsid w:val="00417239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417239"/>
  </w:style>
  <w:style w:type="paragraph" w:styleId="a5">
    <w:name w:val="footer"/>
    <w:basedOn w:val="a"/>
    <w:link w:val="a6"/>
    <w:uiPriority w:val="99"/>
    <w:unhideWhenUsed/>
    <w:rsid w:val="00417239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417239"/>
  </w:style>
  <w:style w:type="paragraph" w:styleId="a7">
    <w:name w:val="Balloon Text"/>
    <w:basedOn w:val="a"/>
    <w:link w:val="a8"/>
    <w:uiPriority w:val="99"/>
    <w:semiHidden/>
    <w:unhideWhenUsed/>
    <w:rsid w:val="0020403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0403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8726A"/>
    <w:pPr>
      <w:ind w:left="720"/>
      <w:contextualSpacing/>
    </w:pPr>
  </w:style>
  <w:style w:type="character" w:styleId="Hyperlink">
    <w:name w:val="Hyperlink"/>
    <w:rsid w:val="00031D82"/>
    <w:rPr>
      <w:color w:val="0000FF"/>
      <w:u w:val="single"/>
    </w:rPr>
  </w:style>
  <w:style w:type="paragraph" w:customStyle="1" w:styleId="11">
    <w:name w:val="פיסקת רשימה1"/>
    <w:basedOn w:val="a"/>
    <w:rsid w:val="00031D82"/>
    <w:pPr>
      <w:ind w:left="720"/>
      <w:contextualSpacing/>
    </w:pPr>
    <w:rPr>
      <w:rFonts w:eastAsia="Times New Roman"/>
    </w:rPr>
  </w:style>
  <w:style w:type="table" w:customStyle="1" w:styleId="12">
    <w:name w:val="טבלת רשת1"/>
    <w:basedOn w:val="a1"/>
    <w:uiPriority w:val="59"/>
    <w:rsid w:val="0060429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604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כותרת"/>
    <w:basedOn w:val="a"/>
    <w:qFormat/>
    <w:rsid w:val="0060429C"/>
    <w:rPr>
      <w:rFonts w:ascii="Arial" w:hAnsi="Arial" w:cs="Guttman Hatzvi"/>
      <w:b/>
      <w:bCs/>
      <w:color w:val="134F89"/>
      <w:sz w:val="28"/>
      <w:szCs w:val="28"/>
      <w:u w:val="single"/>
    </w:rPr>
  </w:style>
  <w:style w:type="table" w:styleId="-1">
    <w:name w:val="Light Shading Accent 1"/>
    <w:basedOn w:val="a1"/>
    <w:uiPriority w:val="60"/>
    <w:rsid w:val="00F0132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0132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0132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0132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1">
    <w:name w:val="Medium Shading 1 Accent 1"/>
    <w:basedOn w:val="a1"/>
    <w:uiPriority w:val="63"/>
    <w:rsid w:val="00F0132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821240">
              <w:marLeft w:val="0"/>
              <w:marRight w:val="-1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5126">
              <w:marLeft w:val="0"/>
              <w:marRight w:val="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2476">
          <w:marLeft w:val="20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8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74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506;&#1489;&#1493;&#1491;&#1493;&#1514;\&#1502;&#1512;&#1499;&#1494;%20&#1491;&#1493;&#1512;\&#1504;&#1497;&#1497;&#1512;%20&#1502;&#1499;&#1514;&#1489;&#1497;&#1501;\&#1504;&#1497;&#1497;&#1512;%20&#1502;&#1499;&#1514;&#1489;&#1497;&#1501;%20&#1495;&#1491;&#1513;_&#1500;&#1493;&#1490;&#1493;%20&#1512;&#1495;&#1489;&#1497;_&#1496;&#1502;&#1508;&#1500;&#1497;&#1497;&#1496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59BF4-68E4-4E60-92B6-F376993F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חדש_לוגו רחבי_טמפלייט</Template>
  <TotalTime>0</TotalTime>
  <Pages>1</Pages>
  <Words>88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 CHEN</dc:creator>
  <cp:lastModifiedBy>dedy bitton</cp:lastModifiedBy>
  <cp:revision>2</cp:revision>
  <cp:lastPrinted>2016-03-22T08:14:00Z</cp:lastPrinted>
  <dcterms:created xsi:type="dcterms:W3CDTF">2021-08-25T10:00:00Z</dcterms:created>
  <dcterms:modified xsi:type="dcterms:W3CDTF">2021-08-25T10:00:00Z</dcterms:modified>
</cp:coreProperties>
</file>